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9330" w:type="dxa"/>
        <w:tblLook w:val="01E0"/>
      </w:tblPr>
      <w:tblGrid>
        <w:gridCol w:w="4087"/>
        <w:gridCol w:w="578"/>
        <w:gridCol w:w="507"/>
        <w:gridCol w:w="4158"/>
      </w:tblGrid>
      <w:tr w:rsidR="0086337E" w:rsidRPr="00D81057" w:rsidTr="00E563FF">
        <w:trPr>
          <w:trHeight w:val="449"/>
        </w:trPr>
        <w:tc>
          <w:tcPr>
            <w:tcW w:w="4087" w:type="dxa"/>
          </w:tcPr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D81057">
              <w:rPr>
                <w:rFonts w:ascii="Times New Roman" w:hAnsi="Times New Roman"/>
                <w:sz w:val="28"/>
                <w:szCs w:val="28"/>
              </w:rPr>
              <w:t>«СОГЛАСОВАНО»:</w:t>
            </w:r>
          </w:p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D81057">
              <w:rPr>
                <w:rFonts w:ascii="Times New Roman" w:hAnsi="Times New Roman"/>
                <w:sz w:val="28"/>
                <w:szCs w:val="28"/>
              </w:rPr>
              <w:t xml:space="preserve">начальник ОГИБДД </w:t>
            </w:r>
          </w:p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D81057">
              <w:rPr>
                <w:rFonts w:ascii="Times New Roman" w:hAnsi="Times New Roman"/>
                <w:sz w:val="28"/>
                <w:szCs w:val="28"/>
              </w:rPr>
              <w:t>по городу Невинномысску</w:t>
            </w:r>
          </w:p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D81057">
              <w:rPr>
                <w:rFonts w:ascii="Times New Roman" w:hAnsi="Times New Roman"/>
                <w:sz w:val="28"/>
                <w:szCs w:val="28"/>
              </w:rPr>
              <w:t>В.Н. Рахманин</w:t>
            </w:r>
          </w:p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i/>
                <w:sz w:val="28"/>
                <w:szCs w:val="28"/>
              </w:rPr>
            </w:pPr>
            <w:r w:rsidRPr="00D81057">
              <w:rPr>
                <w:rFonts w:ascii="Times New Roman" w:hAnsi="Times New Roman"/>
                <w:i/>
                <w:sz w:val="28"/>
                <w:szCs w:val="28"/>
              </w:rPr>
              <w:t>___________  _______________</w:t>
            </w:r>
          </w:p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   </w:t>
            </w:r>
            <w:r w:rsidRPr="00D81057">
              <w:rPr>
                <w:rFonts w:ascii="Times New Roman" w:hAnsi="Times New Roman"/>
                <w:i/>
                <w:sz w:val="28"/>
                <w:szCs w:val="28"/>
              </w:rPr>
              <w:t xml:space="preserve">(дата)               (подпись)           </w:t>
            </w:r>
          </w:p>
        </w:tc>
        <w:tc>
          <w:tcPr>
            <w:tcW w:w="578" w:type="dxa"/>
          </w:tcPr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07" w:type="dxa"/>
          </w:tcPr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158" w:type="dxa"/>
          </w:tcPr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D81057">
              <w:rPr>
                <w:rFonts w:ascii="Times New Roman" w:hAnsi="Times New Roman"/>
                <w:sz w:val="28"/>
                <w:szCs w:val="28"/>
              </w:rPr>
              <w:t>«УТВЕРЖДАЮ»:</w:t>
            </w:r>
          </w:p>
          <w:p w:rsidR="0086337E" w:rsidRDefault="0086337E" w:rsidP="00E563FF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заведующий МБДОУ № 46</w:t>
            </w:r>
          </w:p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г. Невинномысска</w:t>
            </w:r>
          </w:p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Е. М. Зубенко</w:t>
            </w:r>
          </w:p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</w:p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i/>
                <w:sz w:val="28"/>
                <w:szCs w:val="28"/>
              </w:rPr>
            </w:pPr>
            <w:r w:rsidRPr="00D81057">
              <w:rPr>
                <w:rFonts w:ascii="Times New Roman" w:hAnsi="Times New Roman"/>
                <w:i/>
                <w:sz w:val="28"/>
                <w:szCs w:val="28"/>
              </w:rPr>
              <w:t>_________     ____________</w:t>
            </w:r>
          </w:p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    </w:t>
            </w:r>
            <w:r w:rsidRPr="00D81057">
              <w:rPr>
                <w:rFonts w:ascii="Times New Roman" w:hAnsi="Times New Roman"/>
                <w:i/>
                <w:sz w:val="28"/>
                <w:szCs w:val="28"/>
              </w:rPr>
              <w:t xml:space="preserve">(дата)               (подпись)           </w:t>
            </w:r>
          </w:p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D81057">
              <w:rPr>
                <w:rFonts w:ascii="Times New Roman" w:hAnsi="Times New Roman"/>
                <w:sz w:val="28"/>
                <w:szCs w:val="28"/>
              </w:rPr>
              <w:t xml:space="preserve">    </w:t>
            </w:r>
          </w:p>
        </w:tc>
      </w:tr>
      <w:tr w:rsidR="0086337E" w:rsidRPr="00D81057" w:rsidTr="00E563FF">
        <w:trPr>
          <w:trHeight w:val="449"/>
        </w:trPr>
        <w:tc>
          <w:tcPr>
            <w:tcW w:w="4087" w:type="dxa"/>
          </w:tcPr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D81057">
              <w:rPr>
                <w:rFonts w:ascii="Times New Roman" w:hAnsi="Times New Roman"/>
                <w:sz w:val="28"/>
                <w:szCs w:val="28"/>
              </w:rPr>
              <w:t>«СОГЛАСОВАНО»:</w:t>
            </w:r>
          </w:p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D81057">
              <w:rPr>
                <w:rFonts w:ascii="Times New Roman" w:hAnsi="Times New Roman"/>
                <w:sz w:val="28"/>
                <w:szCs w:val="28"/>
              </w:rPr>
              <w:t>начальник управления образования администрации города Невинномысска</w:t>
            </w:r>
          </w:p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D81057">
              <w:rPr>
                <w:rFonts w:ascii="Times New Roman" w:hAnsi="Times New Roman"/>
                <w:sz w:val="28"/>
                <w:szCs w:val="28"/>
              </w:rPr>
              <w:t>С.Б. Денисюк</w:t>
            </w:r>
          </w:p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</w:p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i/>
                <w:sz w:val="28"/>
                <w:szCs w:val="28"/>
              </w:rPr>
            </w:pPr>
            <w:r w:rsidRPr="00D81057">
              <w:rPr>
                <w:rFonts w:ascii="Times New Roman" w:hAnsi="Times New Roman"/>
                <w:i/>
                <w:sz w:val="28"/>
                <w:szCs w:val="28"/>
              </w:rPr>
              <w:t>___________  _______________</w:t>
            </w:r>
          </w:p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    </w:t>
            </w:r>
            <w:r w:rsidRPr="00D81057">
              <w:rPr>
                <w:rFonts w:ascii="Times New Roman" w:hAnsi="Times New Roman"/>
                <w:i/>
                <w:sz w:val="28"/>
                <w:szCs w:val="28"/>
              </w:rPr>
              <w:t xml:space="preserve">(дата)               (подпись)           </w:t>
            </w:r>
          </w:p>
        </w:tc>
        <w:tc>
          <w:tcPr>
            <w:tcW w:w="578" w:type="dxa"/>
          </w:tcPr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07" w:type="dxa"/>
          </w:tcPr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158" w:type="dxa"/>
          </w:tcPr>
          <w:p w:rsidR="0086337E" w:rsidRPr="00D81057" w:rsidRDefault="0086337E" w:rsidP="00E563FF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86337E" w:rsidRDefault="0086337E" w:rsidP="0095036D"/>
    <w:p w:rsidR="0086337E" w:rsidRDefault="0086337E" w:rsidP="0095036D"/>
    <w:p w:rsidR="0086337E" w:rsidRDefault="0086337E" w:rsidP="0095036D">
      <w:pPr>
        <w:tabs>
          <w:tab w:val="left" w:pos="5779"/>
        </w:tabs>
        <w:jc w:val="center"/>
        <w:rPr>
          <w:rFonts w:ascii="Times New Roman" w:hAnsi="Times New Roman"/>
          <w:sz w:val="32"/>
          <w:szCs w:val="32"/>
        </w:rPr>
      </w:pPr>
    </w:p>
    <w:p w:rsidR="0086337E" w:rsidRPr="00836A87" w:rsidRDefault="0086337E" w:rsidP="00EF1C9D">
      <w:pPr>
        <w:tabs>
          <w:tab w:val="left" w:pos="5779"/>
        </w:tabs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836A87">
        <w:rPr>
          <w:rFonts w:ascii="Times New Roman" w:hAnsi="Times New Roman"/>
          <w:sz w:val="32"/>
          <w:szCs w:val="32"/>
        </w:rPr>
        <w:t>ПАСПОРТ</w:t>
      </w:r>
    </w:p>
    <w:p w:rsidR="0086337E" w:rsidRDefault="0086337E" w:rsidP="00EF1C9D">
      <w:pPr>
        <w:tabs>
          <w:tab w:val="left" w:pos="5779"/>
        </w:tabs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836A87">
        <w:rPr>
          <w:rFonts w:ascii="Times New Roman" w:hAnsi="Times New Roman"/>
          <w:sz w:val="32"/>
          <w:szCs w:val="32"/>
        </w:rPr>
        <w:t xml:space="preserve">дорожной безопасности </w:t>
      </w:r>
    </w:p>
    <w:p w:rsidR="0086337E" w:rsidRPr="00EF1C9D" w:rsidRDefault="0086337E" w:rsidP="00EF1C9D">
      <w:pPr>
        <w:tabs>
          <w:tab w:val="left" w:pos="5779"/>
        </w:tabs>
        <w:spacing w:after="0" w:line="240" w:lineRule="auto"/>
        <w:jc w:val="center"/>
        <w:rPr>
          <w:rFonts w:ascii="Times New Roman" w:hAnsi="Times New Roman"/>
          <w:sz w:val="32"/>
          <w:szCs w:val="32"/>
          <w:u w:val="single"/>
        </w:rPr>
      </w:pPr>
      <w:r w:rsidRPr="00EF1C9D">
        <w:rPr>
          <w:rFonts w:ascii="Times New Roman" w:hAnsi="Times New Roman"/>
          <w:sz w:val="32"/>
          <w:szCs w:val="32"/>
          <w:u w:val="single"/>
        </w:rPr>
        <w:t xml:space="preserve">муниципального бюджетного дошкольного образовательного учреждения </w:t>
      </w:r>
    </w:p>
    <w:p w:rsidR="0086337E" w:rsidRPr="00EF1C9D" w:rsidRDefault="0086337E" w:rsidP="00EF1C9D">
      <w:pPr>
        <w:tabs>
          <w:tab w:val="left" w:pos="5779"/>
        </w:tabs>
        <w:spacing w:after="0" w:line="240" w:lineRule="auto"/>
        <w:jc w:val="center"/>
        <w:rPr>
          <w:rFonts w:ascii="Times New Roman" w:hAnsi="Times New Roman"/>
          <w:sz w:val="32"/>
          <w:szCs w:val="32"/>
          <w:u w:val="single"/>
        </w:rPr>
      </w:pPr>
      <w:r w:rsidRPr="00EF1C9D">
        <w:rPr>
          <w:rFonts w:ascii="Times New Roman" w:hAnsi="Times New Roman"/>
          <w:sz w:val="32"/>
          <w:szCs w:val="32"/>
          <w:u w:val="single"/>
        </w:rPr>
        <w:t xml:space="preserve">«Детский сад комбинированного вида № 46» </w:t>
      </w:r>
    </w:p>
    <w:p w:rsidR="0086337E" w:rsidRPr="00EF1C9D" w:rsidRDefault="0086337E" w:rsidP="00EF1C9D">
      <w:pPr>
        <w:tabs>
          <w:tab w:val="left" w:pos="5779"/>
        </w:tabs>
        <w:spacing w:after="0" w:line="240" w:lineRule="auto"/>
        <w:jc w:val="center"/>
        <w:rPr>
          <w:rFonts w:ascii="Times New Roman" w:hAnsi="Times New Roman"/>
          <w:sz w:val="32"/>
          <w:szCs w:val="32"/>
          <w:u w:val="single"/>
        </w:rPr>
      </w:pPr>
      <w:r w:rsidRPr="00EF1C9D">
        <w:rPr>
          <w:rFonts w:ascii="Times New Roman" w:hAnsi="Times New Roman"/>
          <w:sz w:val="32"/>
          <w:szCs w:val="32"/>
          <w:u w:val="single"/>
        </w:rPr>
        <w:t>города Невинномысска</w:t>
      </w:r>
    </w:p>
    <w:p w:rsidR="0086337E" w:rsidRPr="00EF1C9D" w:rsidRDefault="0086337E" w:rsidP="0095036D">
      <w:pPr>
        <w:rPr>
          <w:rFonts w:ascii="Times New Roman" w:hAnsi="Times New Roman"/>
          <w:sz w:val="32"/>
          <w:szCs w:val="32"/>
          <w:u w:val="single"/>
        </w:rPr>
      </w:pPr>
    </w:p>
    <w:p w:rsidR="0086337E" w:rsidRDefault="0086337E" w:rsidP="0095036D">
      <w:pPr>
        <w:rPr>
          <w:rFonts w:ascii="Times New Roman" w:hAnsi="Times New Roman"/>
          <w:sz w:val="32"/>
          <w:szCs w:val="32"/>
        </w:rPr>
      </w:pPr>
    </w:p>
    <w:p w:rsidR="0086337E" w:rsidRDefault="0086337E" w:rsidP="0095036D">
      <w:pPr>
        <w:rPr>
          <w:rFonts w:ascii="Times New Roman" w:hAnsi="Times New Roman"/>
          <w:sz w:val="32"/>
          <w:szCs w:val="32"/>
        </w:rPr>
      </w:pPr>
    </w:p>
    <w:p w:rsidR="0086337E" w:rsidRDefault="0086337E" w:rsidP="0095036D">
      <w:pPr>
        <w:rPr>
          <w:rFonts w:ascii="Times New Roman" w:hAnsi="Times New Roman"/>
          <w:sz w:val="32"/>
          <w:szCs w:val="32"/>
        </w:rPr>
      </w:pPr>
    </w:p>
    <w:p w:rsidR="0086337E" w:rsidRDefault="0086337E" w:rsidP="0095036D">
      <w:pPr>
        <w:rPr>
          <w:rFonts w:ascii="Times New Roman" w:hAnsi="Times New Roman"/>
          <w:sz w:val="32"/>
          <w:szCs w:val="32"/>
        </w:rPr>
      </w:pPr>
    </w:p>
    <w:p w:rsidR="0086337E" w:rsidRDefault="0086337E" w:rsidP="0095036D">
      <w:pPr>
        <w:rPr>
          <w:rFonts w:ascii="Times New Roman" w:hAnsi="Times New Roman"/>
          <w:sz w:val="32"/>
          <w:szCs w:val="32"/>
        </w:rPr>
      </w:pPr>
    </w:p>
    <w:p w:rsidR="0086337E" w:rsidRPr="00836A87" w:rsidRDefault="0086337E" w:rsidP="0095036D">
      <w:pPr>
        <w:rPr>
          <w:rFonts w:ascii="Times New Roman" w:hAnsi="Times New Roman"/>
          <w:sz w:val="32"/>
          <w:szCs w:val="32"/>
        </w:rPr>
      </w:pPr>
    </w:p>
    <w:p w:rsidR="0086337E" w:rsidRPr="00836A87" w:rsidRDefault="0086337E" w:rsidP="0095036D">
      <w:pPr>
        <w:rPr>
          <w:rFonts w:ascii="Times New Roman" w:hAnsi="Times New Roman"/>
          <w:sz w:val="32"/>
          <w:szCs w:val="32"/>
        </w:rPr>
      </w:pPr>
    </w:p>
    <w:p w:rsidR="0086337E" w:rsidRDefault="0086337E" w:rsidP="0095036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2015 г.</w:t>
      </w:r>
    </w:p>
    <w:p w:rsidR="0086337E" w:rsidRPr="0074744F" w:rsidRDefault="0086337E" w:rsidP="00DC519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74744F">
        <w:rPr>
          <w:rFonts w:ascii="Times New Roman" w:hAnsi="Times New Roman"/>
          <w:b/>
          <w:sz w:val="28"/>
          <w:szCs w:val="28"/>
          <w:lang w:eastAsia="ru-RU"/>
        </w:rPr>
        <w:t xml:space="preserve">Общие сведения </w:t>
      </w:r>
    </w:p>
    <w:p w:rsidR="0086337E" w:rsidRPr="0074744F" w:rsidRDefault="0086337E" w:rsidP="00DC519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6337E" w:rsidRPr="0074744F" w:rsidRDefault="0086337E" w:rsidP="00DC519F">
      <w:pPr>
        <w:spacing w:after="0" w:line="240" w:lineRule="auto"/>
        <w:jc w:val="center"/>
        <w:rPr>
          <w:rFonts w:ascii="Times New Roman" w:hAnsi="Times New Roman"/>
          <w:sz w:val="28"/>
          <w:szCs w:val="28"/>
          <w:u w:val="single"/>
          <w:lang w:eastAsia="ru-RU"/>
        </w:rPr>
      </w:pP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 xml:space="preserve">Муниципальное бюджетное дошкольное образовательное учреждение «Детский сад комбинированного вида № 46» города Невинномысска </w:t>
      </w:r>
    </w:p>
    <w:p w:rsidR="0086337E" w:rsidRPr="0074744F" w:rsidRDefault="0086337E" w:rsidP="00DC51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74744F">
        <w:rPr>
          <w:rFonts w:ascii="Times New Roman" w:hAnsi="Times New Roman"/>
          <w:sz w:val="24"/>
          <w:szCs w:val="24"/>
          <w:lang w:eastAsia="ru-RU"/>
        </w:rPr>
        <w:t xml:space="preserve"> (Наименование ОУ)</w:t>
      </w:r>
    </w:p>
    <w:p w:rsidR="0086337E" w:rsidRPr="0074744F" w:rsidRDefault="0086337E" w:rsidP="00DC519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 xml:space="preserve">Тип ОУ  </w:t>
      </w: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>дошкольное</w:t>
      </w:r>
    </w:p>
    <w:p w:rsidR="0086337E" w:rsidRPr="0074744F" w:rsidRDefault="0086337E" w:rsidP="00DC519F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 xml:space="preserve">Юридический адрес ОУ: </w:t>
      </w: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>357118 Ставропольский край, город Невинномысск, улица Северная, д. 16а</w:t>
      </w:r>
    </w:p>
    <w:p w:rsidR="0086337E" w:rsidRPr="0074744F" w:rsidRDefault="0086337E" w:rsidP="00DC519F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 xml:space="preserve"> Фактический адрес ОУ: </w:t>
      </w: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>357118 Ставропольский край, город Невинномысск, улица Северная, д. 16а</w:t>
      </w:r>
    </w:p>
    <w:p w:rsidR="0086337E" w:rsidRPr="0074744F" w:rsidRDefault="0086337E" w:rsidP="00DC519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>Руководители ОУ:</w:t>
      </w:r>
    </w:p>
    <w:p w:rsidR="0086337E" w:rsidRPr="0074744F" w:rsidRDefault="0086337E" w:rsidP="00DC519F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 xml:space="preserve">Заведующий                        </w:t>
      </w: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>Зубенко Елена Матвеевна          8(86554) 5-81-96</w:t>
      </w:r>
    </w:p>
    <w:p w:rsidR="0086337E" w:rsidRPr="0074744F" w:rsidRDefault="0086337E" w:rsidP="00DC519F">
      <w:pPr>
        <w:tabs>
          <w:tab w:val="left" w:pos="3969"/>
          <w:tab w:val="left" w:pos="7938"/>
          <w:tab w:val="left" w:pos="9639"/>
        </w:tabs>
        <w:spacing w:after="0" w:line="240" w:lineRule="auto"/>
        <w:rPr>
          <w:rFonts w:ascii="Times New Roman" w:hAnsi="Times New Roman"/>
          <w:sz w:val="14"/>
          <w:szCs w:val="14"/>
          <w:lang w:eastAsia="ru-RU"/>
        </w:rPr>
      </w:pPr>
      <w:r w:rsidRPr="0074744F">
        <w:rPr>
          <w:rFonts w:ascii="Times New Roman" w:hAnsi="Times New Roman"/>
          <w:sz w:val="14"/>
          <w:szCs w:val="14"/>
          <w:lang w:eastAsia="ru-RU"/>
        </w:rPr>
        <w:tab/>
        <w:t>(фамилия, имя, отчество)                                     (телефон)</w:t>
      </w:r>
    </w:p>
    <w:p w:rsidR="0086337E" w:rsidRPr="0074744F" w:rsidRDefault="0086337E" w:rsidP="00DC519F">
      <w:pPr>
        <w:tabs>
          <w:tab w:val="left" w:pos="3969"/>
          <w:tab w:val="left" w:pos="7938"/>
          <w:tab w:val="left" w:pos="9639"/>
        </w:tabs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 xml:space="preserve">Заместитель заведующего </w:t>
      </w: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>Приходько Татьяна Владимировна 8(928)812-78-23</w:t>
      </w:r>
    </w:p>
    <w:p w:rsidR="0086337E" w:rsidRPr="0074744F" w:rsidRDefault="0086337E" w:rsidP="00E95991">
      <w:pPr>
        <w:tabs>
          <w:tab w:val="left" w:pos="3969"/>
          <w:tab w:val="left" w:pos="7938"/>
          <w:tab w:val="left" w:pos="9639"/>
        </w:tabs>
        <w:spacing w:after="0" w:line="240" w:lineRule="auto"/>
        <w:rPr>
          <w:rFonts w:ascii="Times New Roman" w:hAnsi="Times New Roman"/>
          <w:sz w:val="14"/>
          <w:szCs w:val="14"/>
          <w:lang w:eastAsia="ru-RU"/>
        </w:rPr>
      </w:pPr>
      <w:r w:rsidRPr="0074744F">
        <w:rPr>
          <w:rFonts w:ascii="Times New Roman" w:hAnsi="Times New Roman"/>
          <w:sz w:val="14"/>
          <w:szCs w:val="14"/>
          <w:lang w:eastAsia="ru-RU"/>
        </w:rPr>
        <w:t xml:space="preserve">                                                                                                                    (фамилия, имя, отчество)                                     (телефон)</w:t>
      </w:r>
    </w:p>
    <w:p w:rsidR="0086337E" w:rsidRPr="0074744F" w:rsidRDefault="0086337E" w:rsidP="00DC519F">
      <w:pPr>
        <w:tabs>
          <w:tab w:val="left" w:pos="9639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86337E" w:rsidRPr="0074744F" w:rsidRDefault="0086337E" w:rsidP="003850FD">
      <w:pPr>
        <w:tabs>
          <w:tab w:val="left" w:pos="9639"/>
        </w:tabs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 xml:space="preserve">Ответственные работники </w:t>
      </w:r>
    </w:p>
    <w:p w:rsidR="0086337E" w:rsidRPr="0074744F" w:rsidRDefault="0086337E" w:rsidP="003850FD">
      <w:pPr>
        <w:tabs>
          <w:tab w:val="left" w:pos="9639"/>
        </w:tabs>
        <w:spacing w:after="0" w:line="240" w:lineRule="auto"/>
        <w:rPr>
          <w:rFonts w:ascii="Times New Roman" w:hAnsi="Times New Roman"/>
          <w:sz w:val="28"/>
          <w:szCs w:val="28"/>
          <w:u w:val="single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 xml:space="preserve">муниципального органа </w:t>
      </w:r>
    </w:p>
    <w:p w:rsidR="0086337E" w:rsidRPr="0074744F" w:rsidRDefault="0086337E" w:rsidP="003850FD">
      <w:pPr>
        <w:tabs>
          <w:tab w:val="left" w:pos="9639"/>
        </w:tabs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 xml:space="preserve">образования                       старший методист ЦРО    </w:t>
      </w:r>
    </w:p>
    <w:p w:rsidR="0086337E" w:rsidRPr="0074744F" w:rsidRDefault="0086337E" w:rsidP="003850FD">
      <w:pPr>
        <w:tabs>
          <w:tab w:val="left" w:pos="9639"/>
        </w:tabs>
        <w:spacing w:after="0" w:line="240" w:lineRule="auto"/>
        <w:rPr>
          <w:rFonts w:ascii="Times New Roman" w:hAnsi="Times New Roman"/>
          <w:sz w:val="28"/>
          <w:szCs w:val="28"/>
          <w:u w:val="single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</w:t>
      </w: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>Овсянникова Елена Ивановна 8(86554)3-10-72</w:t>
      </w:r>
    </w:p>
    <w:p w:rsidR="0086337E" w:rsidRPr="0074744F" w:rsidRDefault="0086337E" w:rsidP="003850FD">
      <w:pPr>
        <w:tabs>
          <w:tab w:val="left" w:pos="3969"/>
          <w:tab w:val="left" w:pos="7938"/>
          <w:tab w:val="left" w:pos="9639"/>
        </w:tabs>
        <w:spacing w:after="0" w:line="240" w:lineRule="auto"/>
        <w:rPr>
          <w:rFonts w:ascii="Times New Roman" w:hAnsi="Times New Roman"/>
          <w:sz w:val="14"/>
          <w:szCs w:val="14"/>
          <w:lang w:eastAsia="ru-RU"/>
        </w:rPr>
      </w:pPr>
      <w:r w:rsidRPr="0074744F">
        <w:rPr>
          <w:rFonts w:ascii="Times New Roman" w:hAnsi="Times New Roman"/>
          <w:sz w:val="14"/>
          <w:szCs w:val="14"/>
          <w:lang w:eastAsia="ru-RU"/>
        </w:rPr>
        <w:tab/>
        <w:t xml:space="preserve"> (должность, фамилия, имя, отчество)                                    (телефон)</w:t>
      </w:r>
    </w:p>
    <w:p w:rsidR="0086337E" w:rsidRPr="0074744F" w:rsidRDefault="0086337E" w:rsidP="00B9108F">
      <w:pPr>
        <w:spacing w:after="0" w:line="240" w:lineRule="auto"/>
        <w:jc w:val="right"/>
        <w:rPr>
          <w:rFonts w:ascii="Times New Roman" w:hAnsi="Times New Roman"/>
          <w:sz w:val="28"/>
          <w:szCs w:val="28"/>
          <w:lang w:eastAsia="ru-RU"/>
        </w:rPr>
      </w:pPr>
    </w:p>
    <w:p w:rsidR="0086337E" w:rsidRPr="0074744F" w:rsidRDefault="0086337E" w:rsidP="003850FD">
      <w:pPr>
        <w:tabs>
          <w:tab w:val="left" w:pos="9639"/>
        </w:tabs>
        <w:spacing w:after="0" w:line="240" w:lineRule="auto"/>
        <w:rPr>
          <w:rFonts w:ascii="Times New Roman" w:hAnsi="Times New Roman"/>
          <w:sz w:val="28"/>
          <w:szCs w:val="28"/>
          <w:u w:val="single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>Ответственные от</w:t>
      </w:r>
    </w:p>
    <w:p w:rsidR="0086337E" w:rsidRPr="0074744F" w:rsidRDefault="0086337E" w:rsidP="003850FD">
      <w:pPr>
        <w:tabs>
          <w:tab w:val="left" w:pos="9639"/>
        </w:tabs>
        <w:spacing w:after="0" w:line="240" w:lineRule="auto"/>
        <w:rPr>
          <w:rFonts w:ascii="Times New Roman" w:hAnsi="Times New Roman"/>
          <w:sz w:val="28"/>
          <w:szCs w:val="28"/>
          <w:u w:val="single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 xml:space="preserve">Госавтоинспекции       </w:t>
      </w: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>Савинов Дмитрий Константинович 8(86554) 6-01-59</w:t>
      </w:r>
    </w:p>
    <w:p w:rsidR="0086337E" w:rsidRPr="0074744F" w:rsidRDefault="0086337E" w:rsidP="003850FD">
      <w:pPr>
        <w:tabs>
          <w:tab w:val="left" w:pos="9639"/>
        </w:tabs>
        <w:spacing w:after="0" w:line="240" w:lineRule="auto"/>
        <w:rPr>
          <w:rFonts w:ascii="Times New Roman" w:hAnsi="Times New Roman"/>
          <w:sz w:val="28"/>
          <w:szCs w:val="28"/>
          <w:u w:val="single"/>
          <w:lang w:eastAsia="ru-RU"/>
        </w:rPr>
      </w:pPr>
    </w:p>
    <w:p w:rsidR="0086337E" w:rsidRPr="0074744F" w:rsidRDefault="0086337E" w:rsidP="003850FD">
      <w:pPr>
        <w:tabs>
          <w:tab w:val="left" w:pos="9639"/>
        </w:tabs>
        <w:spacing w:after="0" w:line="240" w:lineRule="auto"/>
        <w:rPr>
          <w:rFonts w:ascii="Times New Roman" w:hAnsi="Times New Roman"/>
          <w:sz w:val="28"/>
          <w:szCs w:val="28"/>
          <w:u w:val="single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</w:t>
      </w: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>старший дежурный дежурной части</w:t>
      </w:r>
    </w:p>
    <w:p w:rsidR="0086337E" w:rsidRPr="0074744F" w:rsidRDefault="0086337E" w:rsidP="003850FD">
      <w:pPr>
        <w:tabs>
          <w:tab w:val="left" w:pos="9639"/>
        </w:tabs>
        <w:spacing w:after="0" w:line="240" w:lineRule="auto"/>
        <w:ind w:left="2694"/>
        <w:rPr>
          <w:rFonts w:ascii="Times New Roman" w:hAnsi="Times New Roman"/>
          <w:sz w:val="28"/>
          <w:szCs w:val="28"/>
          <w:u w:val="single"/>
          <w:lang w:eastAsia="ru-RU"/>
        </w:rPr>
      </w:pP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>ОР ДПС ГИБДД г. Невинномысск</w:t>
      </w:r>
    </w:p>
    <w:p w:rsidR="0086337E" w:rsidRPr="0074744F" w:rsidRDefault="0086337E" w:rsidP="003850FD">
      <w:pPr>
        <w:tabs>
          <w:tab w:val="left" w:pos="9639"/>
        </w:tabs>
        <w:spacing w:after="0" w:line="240" w:lineRule="auto"/>
        <w:ind w:left="2694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>Неботов Андрей Анатольевич</w:t>
      </w:r>
    </w:p>
    <w:p w:rsidR="0086337E" w:rsidRPr="0074744F" w:rsidRDefault="0086337E" w:rsidP="003850FD">
      <w:pPr>
        <w:tabs>
          <w:tab w:val="left" w:pos="9639"/>
        </w:tabs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14"/>
          <w:szCs w:val="14"/>
          <w:lang w:eastAsia="ru-RU"/>
        </w:rPr>
        <w:t xml:space="preserve">                                                                                                            (должность)       (фамилия, имя, отчество)</w:t>
      </w:r>
    </w:p>
    <w:p w:rsidR="0086337E" w:rsidRPr="0074744F" w:rsidRDefault="0086337E" w:rsidP="003850FD">
      <w:pPr>
        <w:tabs>
          <w:tab w:val="left" w:pos="3828"/>
          <w:tab w:val="left" w:pos="7938"/>
          <w:tab w:val="left" w:pos="9639"/>
        </w:tabs>
        <w:spacing w:after="0" w:line="240" w:lineRule="auto"/>
        <w:ind w:firstLine="2127"/>
        <w:rPr>
          <w:rFonts w:ascii="Times New Roman" w:hAnsi="Times New Roman"/>
          <w:sz w:val="14"/>
          <w:szCs w:val="14"/>
          <w:lang w:eastAsia="ru-RU"/>
        </w:rPr>
      </w:pPr>
      <w:r w:rsidRPr="0074744F">
        <w:rPr>
          <w:rFonts w:ascii="Times New Roman" w:hAnsi="Times New Roman"/>
          <w:sz w:val="14"/>
          <w:szCs w:val="14"/>
          <w:lang w:eastAsia="ru-RU"/>
        </w:rPr>
        <w:tab/>
      </w:r>
    </w:p>
    <w:p w:rsidR="0086337E" w:rsidRPr="0074744F" w:rsidRDefault="0086337E" w:rsidP="00B9108F">
      <w:pPr>
        <w:spacing w:after="0" w:line="240" w:lineRule="auto"/>
        <w:jc w:val="right"/>
        <w:rPr>
          <w:rFonts w:ascii="Times New Roman" w:hAnsi="Times New Roman"/>
          <w:sz w:val="28"/>
          <w:szCs w:val="28"/>
          <w:lang w:eastAsia="ru-RU"/>
        </w:rPr>
      </w:pPr>
    </w:p>
    <w:p w:rsidR="0086337E" w:rsidRPr="0074744F" w:rsidRDefault="0086337E" w:rsidP="003850FD">
      <w:pPr>
        <w:tabs>
          <w:tab w:val="left" w:pos="9639"/>
        </w:tabs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 xml:space="preserve">Ответственные работники </w:t>
      </w:r>
    </w:p>
    <w:p w:rsidR="0086337E" w:rsidRPr="0074744F" w:rsidRDefault="0086337E" w:rsidP="003850FD">
      <w:pPr>
        <w:tabs>
          <w:tab w:val="left" w:pos="9639"/>
        </w:tabs>
        <w:spacing w:after="0" w:line="240" w:lineRule="auto"/>
        <w:rPr>
          <w:rFonts w:ascii="Times New Roman" w:hAnsi="Times New Roman"/>
          <w:sz w:val="28"/>
          <w:szCs w:val="28"/>
          <w:u w:val="single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>за мероприятия по профилактике</w:t>
      </w:r>
    </w:p>
    <w:p w:rsidR="0086337E" w:rsidRPr="0074744F" w:rsidRDefault="0086337E" w:rsidP="003850FD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 xml:space="preserve">детского травматизма                                                                                                                                                                 </w:t>
      </w: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 xml:space="preserve">                    </w:t>
      </w:r>
    </w:p>
    <w:p w:rsidR="0086337E" w:rsidRPr="0074744F" w:rsidRDefault="0086337E" w:rsidP="00CC0E34">
      <w:pPr>
        <w:tabs>
          <w:tab w:val="left" w:pos="9639"/>
        </w:tabs>
        <w:spacing w:after="0" w:line="240" w:lineRule="auto"/>
        <w:ind w:left="2694"/>
        <w:rPr>
          <w:rFonts w:ascii="Times New Roman" w:hAnsi="Times New Roman"/>
          <w:sz w:val="28"/>
          <w:szCs w:val="28"/>
          <w:u w:val="single"/>
          <w:lang w:eastAsia="ru-RU"/>
        </w:rPr>
      </w:pP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 xml:space="preserve">инспектор (по пропаганде) </w:t>
      </w:r>
    </w:p>
    <w:p w:rsidR="0086337E" w:rsidRPr="0074744F" w:rsidRDefault="0086337E" w:rsidP="00CC0E34">
      <w:pPr>
        <w:tabs>
          <w:tab w:val="left" w:pos="9639"/>
        </w:tabs>
        <w:spacing w:after="0" w:line="240" w:lineRule="auto"/>
        <w:ind w:left="2694"/>
        <w:rPr>
          <w:rFonts w:ascii="Times New Roman" w:hAnsi="Times New Roman"/>
          <w:sz w:val="28"/>
          <w:szCs w:val="28"/>
          <w:u w:val="single"/>
          <w:lang w:eastAsia="ru-RU"/>
        </w:rPr>
      </w:pP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>штабной группы ОР ДПС ГИБДД г. Невинномысск</w:t>
      </w:r>
    </w:p>
    <w:p w:rsidR="0086337E" w:rsidRPr="0074744F" w:rsidRDefault="0086337E" w:rsidP="00CC0E34">
      <w:pPr>
        <w:tabs>
          <w:tab w:val="left" w:pos="9639"/>
        </w:tabs>
        <w:spacing w:after="0" w:line="240" w:lineRule="auto"/>
        <w:ind w:left="2694"/>
        <w:rPr>
          <w:rFonts w:ascii="Times New Roman" w:hAnsi="Times New Roman"/>
          <w:sz w:val="28"/>
          <w:szCs w:val="28"/>
          <w:u w:val="single"/>
          <w:lang w:eastAsia="ru-RU"/>
        </w:rPr>
      </w:pPr>
      <w:r w:rsidRPr="0074744F">
        <w:rPr>
          <w:rFonts w:ascii="Times New Roman" w:hAnsi="Times New Roman"/>
          <w:sz w:val="14"/>
          <w:szCs w:val="14"/>
          <w:lang w:eastAsia="ru-RU"/>
        </w:rPr>
        <w:t xml:space="preserve">                                   (должность)</w:t>
      </w:r>
    </w:p>
    <w:p w:rsidR="0086337E" w:rsidRPr="0074744F" w:rsidRDefault="0086337E" w:rsidP="00E95991">
      <w:pPr>
        <w:spacing w:after="0" w:line="240" w:lineRule="auto"/>
        <w:jc w:val="right"/>
        <w:rPr>
          <w:rFonts w:ascii="Times New Roman" w:hAnsi="Times New Roman"/>
          <w:sz w:val="28"/>
          <w:szCs w:val="28"/>
          <w:u w:val="single"/>
          <w:lang w:eastAsia="ru-RU"/>
        </w:rPr>
      </w:pP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>Мухамедьярова Екатерина Александровна 8-928-304-16-88</w:t>
      </w:r>
    </w:p>
    <w:p w:rsidR="0086337E" w:rsidRPr="0074744F" w:rsidRDefault="0086337E" w:rsidP="00E95991">
      <w:pPr>
        <w:tabs>
          <w:tab w:val="left" w:pos="9639"/>
        </w:tabs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14"/>
          <w:szCs w:val="14"/>
          <w:lang w:eastAsia="ru-RU"/>
        </w:rPr>
        <w:t xml:space="preserve">                                                                                                                               (фамилия, имя, отчество)                                                              (телефон)</w:t>
      </w:r>
    </w:p>
    <w:p w:rsidR="0086337E" w:rsidRPr="0074744F" w:rsidRDefault="0086337E" w:rsidP="003850FD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6337E" w:rsidRPr="0074744F" w:rsidRDefault="0086337E" w:rsidP="0074744F">
      <w:pPr>
        <w:pStyle w:val="NoSpacing"/>
        <w:rPr>
          <w:rFonts w:ascii="Times New Roman" w:hAnsi="Times New Roman"/>
          <w:sz w:val="28"/>
          <w:szCs w:val="28"/>
        </w:rPr>
      </w:pPr>
      <w:r w:rsidRPr="0074744F">
        <w:rPr>
          <w:rFonts w:ascii="Times New Roman" w:hAnsi="Times New Roman"/>
          <w:sz w:val="28"/>
          <w:szCs w:val="28"/>
        </w:rPr>
        <w:t>Руководитель или ответственный</w:t>
      </w:r>
    </w:p>
    <w:p w:rsidR="0086337E" w:rsidRPr="0074744F" w:rsidRDefault="0086337E" w:rsidP="0074744F">
      <w:pPr>
        <w:pStyle w:val="NoSpacing"/>
        <w:rPr>
          <w:rFonts w:ascii="Times New Roman" w:hAnsi="Times New Roman"/>
          <w:sz w:val="28"/>
          <w:szCs w:val="28"/>
        </w:rPr>
      </w:pPr>
      <w:r w:rsidRPr="0074744F">
        <w:rPr>
          <w:rFonts w:ascii="Times New Roman" w:hAnsi="Times New Roman"/>
          <w:sz w:val="28"/>
          <w:szCs w:val="28"/>
        </w:rPr>
        <w:t xml:space="preserve">работник дорожно-эксплуатационной </w:t>
      </w:r>
    </w:p>
    <w:p w:rsidR="0086337E" w:rsidRPr="0074744F" w:rsidRDefault="0086337E" w:rsidP="0074744F">
      <w:pPr>
        <w:pStyle w:val="NoSpacing"/>
        <w:rPr>
          <w:rFonts w:ascii="Times New Roman" w:hAnsi="Times New Roman"/>
          <w:sz w:val="28"/>
          <w:szCs w:val="28"/>
        </w:rPr>
      </w:pPr>
      <w:r w:rsidRPr="0074744F">
        <w:rPr>
          <w:rFonts w:ascii="Times New Roman" w:hAnsi="Times New Roman"/>
          <w:sz w:val="28"/>
          <w:szCs w:val="28"/>
        </w:rPr>
        <w:t xml:space="preserve">организации, осуществляющей </w:t>
      </w:r>
    </w:p>
    <w:p w:rsidR="0086337E" w:rsidRPr="0074744F" w:rsidRDefault="0086337E" w:rsidP="0074744F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  <w:lang w:eastAsia="ru-RU"/>
        </w:rPr>
      </w:pPr>
      <w:r w:rsidRPr="0074744F">
        <w:rPr>
          <w:rFonts w:ascii="Times New Roman" w:hAnsi="Times New Roman"/>
          <w:sz w:val="28"/>
          <w:szCs w:val="28"/>
        </w:rPr>
        <w:t xml:space="preserve">содержание УДС </w:t>
      </w:r>
      <w:r w:rsidRPr="0074744F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 xml:space="preserve">                                                                         8(6554) 7-11-31</w:t>
      </w:r>
    </w:p>
    <w:p w:rsidR="0086337E" w:rsidRPr="0074744F" w:rsidRDefault="0086337E" w:rsidP="003850FD">
      <w:pPr>
        <w:spacing w:after="0" w:line="240" w:lineRule="auto"/>
        <w:jc w:val="both"/>
        <w:rPr>
          <w:rFonts w:ascii="Times New Roman" w:hAnsi="Times New Roman"/>
          <w:sz w:val="14"/>
          <w:szCs w:val="14"/>
          <w:lang w:eastAsia="ru-RU"/>
        </w:rPr>
      </w:pPr>
      <w:r w:rsidRPr="0074744F">
        <w:rPr>
          <w:rFonts w:ascii="Times New Roman" w:hAnsi="Times New Roman"/>
          <w:sz w:val="14"/>
          <w:szCs w:val="14"/>
          <w:lang w:eastAsia="ru-RU"/>
        </w:rPr>
        <w:t xml:space="preserve">                                                                                                                                           (фамилия,  имя, отчество)                                        (телефон)</w:t>
      </w:r>
    </w:p>
    <w:p w:rsidR="0086337E" w:rsidRPr="0074744F" w:rsidRDefault="0086337E" w:rsidP="003850FD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6337E" w:rsidRPr="0074744F" w:rsidRDefault="0086337E" w:rsidP="003850FD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 xml:space="preserve">Руководитель или ответственный </w:t>
      </w:r>
    </w:p>
    <w:p w:rsidR="0086337E" w:rsidRPr="0074744F" w:rsidRDefault="0086337E" w:rsidP="003850FD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>работник дорожно-эксплуатационной</w:t>
      </w:r>
    </w:p>
    <w:p w:rsidR="0086337E" w:rsidRPr="0074744F" w:rsidRDefault="0086337E" w:rsidP="003850FD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>организации, осуществляющей</w:t>
      </w:r>
    </w:p>
    <w:p w:rsidR="0086337E" w:rsidRPr="0074744F" w:rsidRDefault="0086337E" w:rsidP="0074744F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>содержание ТСОДД</w:t>
      </w:r>
      <w:r w:rsidRPr="0074744F">
        <w:rPr>
          <w:rFonts w:ascii="Times New Roman" w:hAnsi="Times New Roman"/>
          <w:sz w:val="28"/>
          <w:szCs w:val="28"/>
        </w:rPr>
        <w:t xml:space="preserve"> </w:t>
      </w:r>
      <w:r w:rsidRPr="0074744F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 xml:space="preserve"> </w:t>
      </w:r>
      <w:r w:rsidRPr="0074744F">
        <w:rPr>
          <w:rFonts w:ascii="Times New Roman" w:hAnsi="Times New Roman"/>
          <w:sz w:val="28"/>
          <w:szCs w:val="28"/>
          <w:lang w:eastAsia="ru-RU"/>
        </w:rPr>
        <w:t xml:space="preserve">________________________________________________  </w:t>
      </w: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 xml:space="preserve">                                                                      </w:t>
      </w:r>
    </w:p>
    <w:p w:rsidR="0086337E" w:rsidRPr="0074744F" w:rsidRDefault="0086337E" w:rsidP="003850FD">
      <w:pPr>
        <w:spacing w:after="0" w:line="240" w:lineRule="auto"/>
        <w:jc w:val="both"/>
        <w:rPr>
          <w:rFonts w:ascii="Times New Roman" w:hAnsi="Times New Roman"/>
          <w:sz w:val="14"/>
          <w:szCs w:val="14"/>
          <w:lang w:eastAsia="ru-RU"/>
        </w:rPr>
      </w:pPr>
      <w:r w:rsidRPr="0074744F">
        <w:rPr>
          <w:rFonts w:ascii="Times New Roman" w:hAnsi="Times New Roman"/>
          <w:sz w:val="14"/>
          <w:szCs w:val="14"/>
          <w:lang w:eastAsia="ru-RU"/>
        </w:rPr>
        <w:t xml:space="preserve">                                                                                                                                           (фамилия,  имя, отчество)                                        (телефон)</w:t>
      </w:r>
    </w:p>
    <w:p w:rsidR="0086337E" w:rsidRPr="0074744F" w:rsidRDefault="0086337E" w:rsidP="003850FD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6337E" w:rsidRPr="0074744F" w:rsidRDefault="0086337E" w:rsidP="003850FD">
      <w:pPr>
        <w:tabs>
          <w:tab w:val="left" w:pos="9639"/>
        </w:tabs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 xml:space="preserve">Количество воспитанников   </w:t>
      </w: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 xml:space="preserve">218 </w:t>
      </w:r>
    </w:p>
    <w:p w:rsidR="0086337E" w:rsidRPr="0074744F" w:rsidRDefault="0086337E" w:rsidP="003850FD">
      <w:pPr>
        <w:tabs>
          <w:tab w:val="left" w:pos="9639"/>
        </w:tabs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 xml:space="preserve">Наличие уголка по БДД </w:t>
      </w: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>в средних, старших и подготовительных группах</w:t>
      </w:r>
    </w:p>
    <w:p w:rsidR="0086337E" w:rsidRPr="0074744F" w:rsidRDefault="0086337E" w:rsidP="003850FD">
      <w:pPr>
        <w:tabs>
          <w:tab w:val="left" w:pos="9639"/>
        </w:tabs>
        <w:spacing w:after="0" w:line="36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74744F">
        <w:rPr>
          <w:rFonts w:ascii="Times New Roman" w:hAnsi="Times New Roman"/>
          <w:i/>
          <w:sz w:val="20"/>
          <w:szCs w:val="20"/>
          <w:lang w:eastAsia="ru-RU"/>
        </w:rPr>
        <w:t xml:space="preserve">                                                                         (если имеется, указать место расположения)</w:t>
      </w:r>
    </w:p>
    <w:p w:rsidR="0086337E" w:rsidRPr="0074744F" w:rsidRDefault="0086337E" w:rsidP="003850FD">
      <w:pPr>
        <w:tabs>
          <w:tab w:val="left" w:pos="9639"/>
        </w:tabs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>Наличие класса по БДД      ________</w:t>
      </w: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>отсутствует</w:t>
      </w:r>
      <w:r w:rsidRPr="0074744F">
        <w:rPr>
          <w:rFonts w:ascii="Times New Roman" w:hAnsi="Times New Roman"/>
          <w:sz w:val="28"/>
          <w:szCs w:val="28"/>
          <w:lang w:eastAsia="ru-RU"/>
        </w:rPr>
        <w:t>_____________</w:t>
      </w:r>
    </w:p>
    <w:p w:rsidR="0086337E" w:rsidRPr="0074744F" w:rsidRDefault="0086337E" w:rsidP="003850FD">
      <w:pPr>
        <w:tabs>
          <w:tab w:val="left" w:pos="9639"/>
        </w:tabs>
        <w:spacing w:after="0" w:line="36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74744F">
        <w:rPr>
          <w:rFonts w:ascii="Times New Roman" w:hAnsi="Times New Roman"/>
          <w:i/>
          <w:sz w:val="20"/>
          <w:szCs w:val="20"/>
          <w:lang w:eastAsia="ru-RU"/>
        </w:rPr>
        <w:t xml:space="preserve">                                                                         (если имеется, указать место расположения)</w:t>
      </w:r>
    </w:p>
    <w:p w:rsidR="0086337E" w:rsidRPr="0074744F" w:rsidRDefault="0086337E" w:rsidP="003850FD">
      <w:pPr>
        <w:tabs>
          <w:tab w:val="left" w:pos="9639"/>
        </w:tabs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 xml:space="preserve">Наличие автогородка (площадки) по БДД  </w:t>
      </w: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>имеется мобильный пешеходный городок</w:t>
      </w:r>
    </w:p>
    <w:p w:rsidR="0086337E" w:rsidRPr="0074744F" w:rsidRDefault="0086337E" w:rsidP="003850FD">
      <w:pPr>
        <w:tabs>
          <w:tab w:val="left" w:pos="9639"/>
        </w:tabs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</w:p>
    <w:p w:rsidR="0086337E" w:rsidRPr="0074744F" w:rsidRDefault="0086337E" w:rsidP="003850FD">
      <w:pPr>
        <w:tabs>
          <w:tab w:val="left" w:pos="9639"/>
        </w:tabs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>Наличие автобуса в ОУ  _________</w:t>
      </w: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>отсутствует</w:t>
      </w:r>
      <w:r w:rsidRPr="0074744F">
        <w:rPr>
          <w:rFonts w:ascii="Times New Roman" w:hAnsi="Times New Roman"/>
          <w:sz w:val="28"/>
          <w:szCs w:val="28"/>
          <w:lang w:eastAsia="ru-RU"/>
        </w:rPr>
        <w:t>_____________</w:t>
      </w:r>
    </w:p>
    <w:p w:rsidR="0086337E" w:rsidRPr="0074744F" w:rsidRDefault="0086337E" w:rsidP="003850FD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>(при наличии автобуса)</w:t>
      </w:r>
    </w:p>
    <w:p w:rsidR="0086337E" w:rsidRPr="0074744F" w:rsidRDefault="0086337E" w:rsidP="003850FD">
      <w:pPr>
        <w:tabs>
          <w:tab w:val="left" w:pos="9639"/>
        </w:tabs>
        <w:spacing w:after="0" w:line="240" w:lineRule="auto"/>
        <w:ind w:left="3261" w:hanging="3261"/>
        <w:rPr>
          <w:rFonts w:ascii="Times New Roman" w:hAnsi="Times New Roman"/>
          <w:sz w:val="20"/>
          <w:szCs w:val="20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>Владелец автобуса  ________</w:t>
      </w:r>
      <w:r w:rsidRPr="0074744F">
        <w:rPr>
          <w:rFonts w:ascii="Times New Roman" w:hAnsi="Times New Roman"/>
          <w:sz w:val="28"/>
          <w:szCs w:val="28"/>
          <w:u w:val="single"/>
          <w:lang w:eastAsia="ru-RU"/>
        </w:rPr>
        <w:t>отсутствует</w:t>
      </w:r>
      <w:r w:rsidRPr="0074744F">
        <w:rPr>
          <w:rFonts w:ascii="Times New Roman" w:hAnsi="Times New Roman"/>
          <w:sz w:val="28"/>
          <w:szCs w:val="28"/>
          <w:lang w:eastAsia="ru-RU"/>
        </w:rPr>
        <w:t>_____________</w:t>
      </w:r>
      <w:r w:rsidRPr="0074744F">
        <w:rPr>
          <w:rFonts w:ascii="Times New Roman" w:hAnsi="Times New Roman"/>
          <w:sz w:val="20"/>
          <w:szCs w:val="20"/>
          <w:lang w:eastAsia="ru-RU"/>
        </w:rPr>
        <w:t xml:space="preserve">                                                                                   (</w:t>
      </w:r>
      <w:r w:rsidRPr="0074744F">
        <w:rPr>
          <w:rFonts w:ascii="Times New Roman" w:hAnsi="Times New Roman"/>
          <w:i/>
          <w:sz w:val="20"/>
          <w:szCs w:val="20"/>
          <w:lang w:eastAsia="ru-RU"/>
        </w:rPr>
        <w:t>ОУ, муниципальное образование и др.</w:t>
      </w:r>
      <w:r w:rsidRPr="0074744F">
        <w:rPr>
          <w:rFonts w:ascii="Times New Roman" w:hAnsi="Times New Roman"/>
          <w:sz w:val="20"/>
          <w:szCs w:val="20"/>
          <w:lang w:eastAsia="ru-RU"/>
        </w:rPr>
        <w:t>)</w:t>
      </w:r>
    </w:p>
    <w:p w:rsidR="0086337E" w:rsidRPr="0074744F" w:rsidRDefault="0086337E" w:rsidP="003850FD">
      <w:pPr>
        <w:tabs>
          <w:tab w:val="left" w:pos="9639"/>
        </w:tabs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</w:p>
    <w:p w:rsidR="0086337E" w:rsidRPr="0074744F" w:rsidRDefault="0086337E" w:rsidP="003850FD">
      <w:pPr>
        <w:tabs>
          <w:tab w:val="left" w:pos="9639"/>
        </w:tabs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>Время занятий в ОУ:    в соответст</w:t>
      </w:r>
      <w:bookmarkStart w:id="0" w:name="_GoBack"/>
      <w:bookmarkEnd w:id="0"/>
      <w:r w:rsidRPr="0074744F">
        <w:rPr>
          <w:rFonts w:ascii="Times New Roman" w:hAnsi="Times New Roman"/>
          <w:sz w:val="28"/>
          <w:szCs w:val="28"/>
          <w:lang w:eastAsia="ru-RU"/>
        </w:rPr>
        <w:t>вии с режимом учреждения с 07:00- 19:00</w:t>
      </w:r>
    </w:p>
    <w:p w:rsidR="0086337E" w:rsidRPr="0074744F" w:rsidRDefault="0086337E" w:rsidP="003850FD">
      <w:pPr>
        <w:tabs>
          <w:tab w:val="left" w:pos="9639"/>
        </w:tabs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</w:p>
    <w:p w:rsidR="0086337E" w:rsidRPr="0074744F" w:rsidRDefault="0086337E" w:rsidP="0074744F">
      <w:pPr>
        <w:rPr>
          <w:rFonts w:ascii="Times New Roman" w:hAnsi="Times New Roman"/>
          <w:sz w:val="28"/>
          <w:szCs w:val="28"/>
        </w:rPr>
      </w:pPr>
      <w:r w:rsidRPr="0074744F">
        <w:rPr>
          <w:rFonts w:ascii="Times New Roman" w:hAnsi="Times New Roman"/>
          <w:sz w:val="28"/>
          <w:szCs w:val="28"/>
        </w:rPr>
        <w:t xml:space="preserve">Телефоны оперативных служб: </w:t>
      </w:r>
    </w:p>
    <w:p w:rsidR="0086337E" w:rsidRPr="0074744F" w:rsidRDefault="0086337E" w:rsidP="0074744F">
      <w:pPr>
        <w:rPr>
          <w:rFonts w:ascii="Times New Roman" w:hAnsi="Times New Roman"/>
          <w:sz w:val="28"/>
          <w:szCs w:val="28"/>
        </w:rPr>
      </w:pPr>
      <w:r w:rsidRPr="0074744F">
        <w:rPr>
          <w:rFonts w:ascii="Times New Roman" w:hAnsi="Times New Roman"/>
          <w:sz w:val="28"/>
          <w:szCs w:val="28"/>
        </w:rPr>
        <w:t xml:space="preserve">МЧС – 3-38-30; </w:t>
      </w:r>
    </w:p>
    <w:p w:rsidR="0086337E" w:rsidRPr="0074744F" w:rsidRDefault="0086337E" w:rsidP="0074744F">
      <w:pPr>
        <w:rPr>
          <w:rFonts w:ascii="Times New Roman" w:hAnsi="Times New Roman"/>
          <w:sz w:val="28"/>
          <w:szCs w:val="28"/>
        </w:rPr>
      </w:pPr>
      <w:r w:rsidRPr="0074744F">
        <w:rPr>
          <w:rFonts w:ascii="Times New Roman" w:hAnsi="Times New Roman"/>
          <w:sz w:val="28"/>
          <w:szCs w:val="28"/>
        </w:rPr>
        <w:t>полиция – 02;</w:t>
      </w:r>
    </w:p>
    <w:p w:rsidR="0086337E" w:rsidRPr="0074744F" w:rsidRDefault="0086337E" w:rsidP="0074744F">
      <w:pPr>
        <w:rPr>
          <w:rFonts w:ascii="Times New Roman" w:hAnsi="Times New Roman"/>
          <w:sz w:val="28"/>
          <w:szCs w:val="28"/>
        </w:rPr>
      </w:pPr>
      <w:r w:rsidRPr="0074744F">
        <w:rPr>
          <w:rFonts w:ascii="Times New Roman" w:hAnsi="Times New Roman"/>
          <w:sz w:val="28"/>
          <w:szCs w:val="28"/>
        </w:rPr>
        <w:t>скорая помощь – 03.</w:t>
      </w:r>
    </w:p>
    <w:p w:rsidR="0086337E" w:rsidRPr="0074744F" w:rsidRDefault="0086337E" w:rsidP="003850FD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Pr="0074744F" w:rsidRDefault="0086337E" w:rsidP="003850FD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Pr="0074744F" w:rsidRDefault="0086337E" w:rsidP="003850FD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Pr="0074744F" w:rsidRDefault="0086337E" w:rsidP="003850FD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Pr="0074744F" w:rsidRDefault="0086337E" w:rsidP="003850FD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Pr="0074744F" w:rsidRDefault="0086337E" w:rsidP="003850FD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Pr="0074744F" w:rsidRDefault="0086337E" w:rsidP="003850FD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Default="0086337E" w:rsidP="003850FD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Pr="0074744F" w:rsidRDefault="0086337E" w:rsidP="003850FD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Pr="0074744F" w:rsidRDefault="0086337E" w:rsidP="003850FD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Pr="0074744F" w:rsidRDefault="0086337E" w:rsidP="00AD7600">
      <w:pPr>
        <w:tabs>
          <w:tab w:val="left" w:pos="9639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74744F">
        <w:rPr>
          <w:rFonts w:ascii="Times New Roman" w:hAnsi="Times New Roman"/>
          <w:b/>
          <w:sz w:val="28"/>
          <w:szCs w:val="28"/>
          <w:lang w:eastAsia="ru-RU"/>
        </w:rPr>
        <w:t>Содержание</w:t>
      </w:r>
    </w:p>
    <w:p w:rsidR="0086337E" w:rsidRPr="00AD7600" w:rsidRDefault="0086337E" w:rsidP="001378D7">
      <w:pPr>
        <w:numPr>
          <w:ilvl w:val="0"/>
          <w:numId w:val="1"/>
        </w:numPr>
        <w:tabs>
          <w:tab w:val="num" w:pos="360"/>
          <w:tab w:val="left" w:pos="9639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AD7600">
        <w:rPr>
          <w:rFonts w:ascii="Times New Roman" w:hAnsi="Times New Roman"/>
          <w:sz w:val="28"/>
          <w:szCs w:val="28"/>
        </w:rPr>
        <w:t>План-схемы образовательной организации (сокращение – ОО).</w:t>
      </w:r>
    </w:p>
    <w:p w:rsidR="0086337E" w:rsidRPr="00AD7600" w:rsidRDefault="0086337E" w:rsidP="00AD7600">
      <w:pPr>
        <w:tabs>
          <w:tab w:val="left" w:pos="963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D7600">
        <w:rPr>
          <w:rFonts w:ascii="Times New Roman" w:hAnsi="Times New Roman"/>
          <w:sz w:val="28"/>
          <w:szCs w:val="28"/>
        </w:rPr>
        <w:t>1. Район расположения образовательной организации, пути движения транспортных средств и детей (обучающихся).</w:t>
      </w:r>
    </w:p>
    <w:p w:rsidR="0086337E" w:rsidRPr="00AD7600" w:rsidRDefault="0086337E" w:rsidP="00AD7600">
      <w:pPr>
        <w:tabs>
          <w:tab w:val="left" w:pos="963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D7600">
        <w:rPr>
          <w:rFonts w:ascii="Times New Roman" w:hAnsi="Times New Roman"/>
          <w:sz w:val="28"/>
          <w:szCs w:val="28"/>
        </w:rPr>
        <w:t>2. Организация дорожного движения в непосредственной близости от образовательной организации с размещением соответствующих технических средств организации дорожного движения, маршруты движения детей и расположение парковочных мест.</w:t>
      </w:r>
    </w:p>
    <w:p w:rsidR="0086337E" w:rsidRPr="00AD7600" w:rsidRDefault="0086337E" w:rsidP="00AD7600">
      <w:pPr>
        <w:tabs>
          <w:tab w:val="left" w:pos="963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D7600">
        <w:rPr>
          <w:rFonts w:ascii="Times New Roman" w:hAnsi="Times New Roman"/>
          <w:sz w:val="28"/>
          <w:szCs w:val="28"/>
        </w:rPr>
        <w:t>3. Маршруты движения организованных групп детей от образовательной организации к стадиону, парку или спортивно-оздоровительному комплексу.</w:t>
      </w:r>
    </w:p>
    <w:p w:rsidR="0086337E" w:rsidRDefault="0086337E" w:rsidP="00AD7600">
      <w:pPr>
        <w:tabs>
          <w:tab w:val="left" w:pos="963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D7600">
        <w:rPr>
          <w:rFonts w:ascii="Times New Roman" w:hAnsi="Times New Roman"/>
          <w:sz w:val="28"/>
          <w:szCs w:val="28"/>
        </w:rPr>
        <w:t>4. Пути движения транспортных средств к местам разгрузки/погрузки и рекомендуемые безопасные пути передвижения детей по территории образовательной организации.</w:t>
      </w:r>
    </w:p>
    <w:p w:rsidR="0086337E" w:rsidRPr="00AD7600" w:rsidRDefault="0086337E" w:rsidP="00AD7600">
      <w:pPr>
        <w:tabs>
          <w:tab w:val="left" w:pos="963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6337E" w:rsidRPr="0074744F" w:rsidRDefault="0086337E" w:rsidP="00AD7600">
      <w:pPr>
        <w:tabs>
          <w:tab w:val="num" w:pos="1080"/>
          <w:tab w:val="left" w:pos="9639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sz w:val="28"/>
          <w:szCs w:val="28"/>
          <w:lang w:eastAsia="ru-RU"/>
        </w:rPr>
        <w:t>ІІ. Приложени</w:t>
      </w:r>
      <w:r>
        <w:rPr>
          <w:rFonts w:ascii="Times New Roman" w:hAnsi="Times New Roman"/>
          <w:sz w:val="28"/>
          <w:szCs w:val="28"/>
          <w:lang w:eastAsia="ru-RU"/>
        </w:rPr>
        <w:t>е</w:t>
      </w:r>
      <w:r w:rsidRPr="0074744F">
        <w:rPr>
          <w:rFonts w:ascii="Times New Roman" w:hAnsi="Times New Roman"/>
          <w:sz w:val="28"/>
          <w:szCs w:val="28"/>
          <w:lang w:eastAsia="ru-RU"/>
        </w:rPr>
        <w:t xml:space="preserve">: </w:t>
      </w:r>
    </w:p>
    <w:p w:rsidR="0086337E" w:rsidRPr="001378D7" w:rsidRDefault="0086337E" w:rsidP="001378D7">
      <w:pPr>
        <w:tabs>
          <w:tab w:val="left" w:pos="963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378D7">
        <w:rPr>
          <w:rFonts w:ascii="Times New Roman" w:hAnsi="Times New Roman"/>
          <w:sz w:val="28"/>
          <w:szCs w:val="28"/>
        </w:rPr>
        <w:t>План-схема пути движения транспортных средств и детей при проведении дорожных ремонтно-строительных работ вблизи образовательной организации</w:t>
      </w:r>
      <w:r>
        <w:rPr>
          <w:rFonts w:ascii="Times New Roman" w:hAnsi="Times New Roman"/>
          <w:sz w:val="28"/>
          <w:szCs w:val="28"/>
        </w:rPr>
        <w:t>.</w:t>
      </w:r>
    </w:p>
    <w:p w:rsidR="0086337E" w:rsidRPr="0074744F" w:rsidRDefault="0086337E" w:rsidP="00AD7600">
      <w:pPr>
        <w:tabs>
          <w:tab w:val="left" w:pos="9639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6337E" w:rsidRDefault="0086337E" w:rsidP="00AD7600">
      <w:pPr>
        <w:tabs>
          <w:tab w:val="left" w:pos="9639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6337E" w:rsidRDefault="0086337E" w:rsidP="00AD7600">
      <w:pPr>
        <w:tabs>
          <w:tab w:val="left" w:pos="9639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6337E" w:rsidRPr="00AD7600" w:rsidRDefault="0086337E" w:rsidP="00FE12B0">
      <w:pPr>
        <w:tabs>
          <w:tab w:val="left" w:pos="9639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6337E" w:rsidRPr="00AD7600" w:rsidRDefault="0086337E" w:rsidP="00FE12B0">
      <w:pPr>
        <w:tabs>
          <w:tab w:val="left" w:pos="9639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6337E" w:rsidRPr="00AD7600" w:rsidRDefault="0086337E" w:rsidP="00FE12B0">
      <w:pPr>
        <w:tabs>
          <w:tab w:val="left" w:pos="9639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6337E" w:rsidRPr="00AD7600" w:rsidRDefault="0086337E" w:rsidP="00FE12B0">
      <w:pPr>
        <w:tabs>
          <w:tab w:val="left" w:pos="9639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6337E" w:rsidRDefault="0086337E" w:rsidP="008B2F5F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Default="0086337E" w:rsidP="008B2F5F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Default="0086337E" w:rsidP="008B2F5F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Default="0086337E" w:rsidP="008B2F5F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Default="0086337E" w:rsidP="008B2F5F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Default="0086337E" w:rsidP="008B2F5F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Default="0086337E" w:rsidP="008B2F5F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Default="0086337E" w:rsidP="008B2F5F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Default="0086337E" w:rsidP="008B2F5F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Default="0086337E" w:rsidP="008B2F5F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Default="0086337E" w:rsidP="008B2F5F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Default="0086337E" w:rsidP="008B2F5F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Default="0086337E" w:rsidP="008B2F5F">
      <w:pPr>
        <w:tabs>
          <w:tab w:val="left" w:pos="9639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  <w:sectPr w:rsidR="0086337E" w:rsidSect="0071552D">
          <w:headerReference w:type="default" r:id="rId7"/>
          <w:footerReference w:type="even" r:id="rId8"/>
          <w:footerReference w:type="default" r:id="rId9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86337E" w:rsidRDefault="0086337E" w:rsidP="00F50C87">
      <w:pPr>
        <w:tabs>
          <w:tab w:val="left" w:pos="9639"/>
        </w:tabs>
        <w:spacing w:after="0" w:line="360" w:lineRule="auto"/>
        <w:ind w:left="360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F50C87">
        <w:rPr>
          <w:rFonts w:ascii="Times New Roman" w:hAnsi="Times New Roman"/>
          <w:b/>
          <w:sz w:val="28"/>
          <w:szCs w:val="28"/>
          <w:lang w:eastAsia="ru-RU"/>
        </w:rPr>
        <w:object w:dxaOrig="8243" w:dyaOrig="56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3.75pt;height:407.25pt" o:ole="">
            <v:imagedata r:id="rId10" o:title=""/>
          </v:shape>
          <o:OLEObject Type="Embed" ProgID="PowerPoint.Slide.8" ShapeID="_x0000_i1025" DrawAspect="Content" ObjectID="_1508312260" r:id="rId11"/>
        </w:object>
      </w:r>
    </w:p>
    <w:p w:rsidR="0086337E" w:rsidRDefault="0086337E" w:rsidP="00F50C87">
      <w:pPr>
        <w:tabs>
          <w:tab w:val="left" w:pos="9639"/>
        </w:tabs>
        <w:spacing w:after="0" w:line="360" w:lineRule="auto"/>
        <w:ind w:left="360"/>
        <w:jc w:val="center"/>
        <w:rPr>
          <w:rFonts w:ascii="Times New Roman" w:hAnsi="Times New Roman"/>
          <w:b/>
          <w:sz w:val="28"/>
          <w:szCs w:val="28"/>
          <w:lang w:eastAsia="ru-RU"/>
        </w:rPr>
        <w:sectPr w:rsidR="0086337E" w:rsidSect="00F50C87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86337E" w:rsidRPr="00824C7D" w:rsidRDefault="0086337E" w:rsidP="00AD7600">
      <w:pPr>
        <w:tabs>
          <w:tab w:val="left" w:pos="963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6337E" w:rsidRPr="0074744F" w:rsidRDefault="0086337E" w:rsidP="00FE12B0">
      <w:pPr>
        <w:tabs>
          <w:tab w:val="left" w:pos="9639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F50C87">
        <w:rPr>
          <w:rFonts w:ascii="Times New Roman" w:hAnsi="Times New Roman"/>
          <w:sz w:val="28"/>
          <w:szCs w:val="28"/>
          <w:lang w:eastAsia="ru-RU"/>
        </w:rPr>
        <w:object w:dxaOrig="8243" w:dyaOrig="5697">
          <v:shape id="_x0000_i1026" type="#_x0000_t75" style="width:717pt;height:384.75pt" o:ole="">
            <v:imagedata r:id="rId12" o:title=""/>
          </v:shape>
          <o:OLEObject Type="Embed" ProgID="PowerPoint.Slide.8" ShapeID="_x0000_i1026" DrawAspect="Content" ObjectID="_1508312261" r:id="rId13"/>
        </w:object>
      </w:r>
    </w:p>
    <w:p w:rsidR="0086337E" w:rsidRDefault="0086337E" w:rsidP="00FE12B0">
      <w:pPr>
        <w:tabs>
          <w:tab w:val="left" w:pos="9639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  <w:sectPr w:rsidR="0086337E" w:rsidSect="00F50C87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86337E" w:rsidRDefault="0086337E" w:rsidP="00FE12B0">
      <w:pPr>
        <w:tabs>
          <w:tab w:val="left" w:pos="9639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  <w:sectPr w:rsidR="0086337E" w:rsidSect="00F50C87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 w:rsidRPr="00F50C87">
        <w:rPr>
          <w:rFonts w:ascii="Times New Roman" w:hAnsi="Times New Roman"/>
          <w:sz w:val="28"/>
          <w:szCs w:val="28"/>
          <w:lang w:eastAsia="ru-RU"/>
        </w:rPr>
        <w:object w:dxaOrig="8243" w:dyaOrig="5697">
          <v:shape id="_x0000_i1027" type="#_x0000_t75" style="width:700.5pt;height:441.75pt" o:ole="">
            <v:imagedata r:id="rId14" o:title=""/>
          </v:shape>
          <o:OLEObject Type="Embed" ProgID="PowerPoint.Slide.8" ShapeID="_x0000_i1027" DrawAspect="Content" ObjectID="_1508312262" r:id="rId15"/>
        </w:object>
      </w:r>
    </w:p>
    <w:p w:rsidR="0086337E" w:rsidRPr="00EC20DE" w:rsidRDefault="0086337E" w:rsidP="00EC20DE">
      <w:pPr>
        <w:tabs>
          <w:tab w:val="left" w:pos="9639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C20DE">
        <w:rPr>
          <w:rFonts w:ascii="Times New Roman" w:hAnsi="Times New Roman"/>
          <w:b/>
          <w:sz w:val="28"/>
          <w:szCs w:val="28"/>
        </w:rPr>
        <w:t xml:space="preserve">4. Пути движения транспортных средств к местам разгрузки/погрузки и рекомендуемые безопасные пути передвижения детей по территории </w:t>
      </w:r>
    </w:p>
    <w:p w:rsidR="0086337E" w:rsidRPr="0074744F" w:rsidRDefault="0086337E" w:rsidP="007F6CA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74744F">
        <w:rPr>
          <w:rFonts w:ascii="Times New Roman" w:hAnsi="Times New Roman"/>
          <w:b/>
          <w:sz w:val="28"/>
          <w:szCs w:val="28"/>
        </w:rPr>
        <w:t>МБДОУ № 46</w:t>
      </w:r>
      <w:r>
        <w:rPr>
          <w:rFonts w:ascii="Times New Roman" w:hAnsi="Times New Roman"/>
          <w:b/>
          <w:sz w:val="28"/>
          <w:szCs w:val="28"/>
        </w:rPr>
        <w:t xml:space="preserve"> г. Невинномысска</w:t>
      </w:r>
      <w:r w:rsidRPr="0074744F">
        <w:rPr>
          <w:rFonts w:ascii="Times New Roman" w:hAnsi="Times New Roman"/>
          <w:noProof/>
          <w:sz w:val="28"/>
          <w:szCs w:val="28"/>
          <w:lang w:eastAsia="ru-RU"/>
        </w:rPr>
        <w:tab/>
      </w:r>
      <w:r w:rsidRPr="0074744F">
        <w:rPr>
          <w:rFonts w:ascii="Times New Roman" w:hAnsi="Times New Roman"/>
          <w:noProof/>
          <w:sz w:val="28"/>
          <w:szCs w:val="28"/>
          <w:lang w:eastAsia="ru-RU"/>
        </w:rPr>
        <w:object w:dxaOrig="8274" w:dyaOrig="5715">
          <v:shape id="_x0000_i1028" type="#_x0000_t75" style="width:480pt;height:397.5pt" o:ole="">
            <v:imagedata r:id="rId16" o:title=""/>
          </v:shape>
          <o:OLEObject Type="Embed" ProgID="PowerPoint.Slide.8" ShapeID="_x0000_i1028" DrawAspect="Content" ObjectID="_1508312263" r:id="rId17"/>
        </w:object>
      </w:r>
      <w:r w:rsidRPr="007F6CAA">
        <w:rPr>
          <w:rFonts w:ascii="Times New Roman" w:hAnsi="Times New Roman"/>
          <w:sz w:val="28"/>
          <w:szCs w:val="28"/>
          <w:lang w:eastAsia="ru-RU"/>
        </w:rPr>
        <w:object w:dxaOrig="8243" w:dyaOrig="5697">
          <v:shape id="_x0000_i1029" type="#_x0000_t75" style="width:412.5pt;height:231pt" o:ole="">
            <v:imagedata r:id="rId18" o:title=""/>
          </v:shape>
          <o:OLEObject Type="Embed" ProgID="PowerPoint.Slide.8" ShapeID="_x0000_i1029" DrawAspect="Content" ObjectID="_1508312264" r:id="rId19"/>
        </w:object>
      </w:r>
    </w:p>
    <w:p w:rsidR="0086337E" w:rsidRPr="0074744F" w:rsidRDefault="0086337E" w:rsidP="00FE12B0">
      <w:pPr>
        <w:tabs>
          <w:tab w:val="left" w:pos="9639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6337E" w:rsidRDefault="0086337E" w:rsidP="0074744F">
      <w:pPr>
        <w:tabs>
          <w:tab w:val="num" w:pos="1080"/>
          <w:tab w:val="left" w:pos="9639"/>
        </w:tabs>
        <w:spacing w:after="0" w:line="360" w:lineRule="auto"/>
        <w:jc w:val="right"/>
        <w:rPr>
          <w:rFonts w:ascii="Times New Roman" w:hAnsi="Times New Roman"/>
          <w:b/>
          <w:sz w:val="28"/>
          <w:szCs w:val="28"/>
          <w:lang w:eastAsia="ru-RU"/>
        </w:rPr>
      </w:pPr>
    </w:p>
    <w:p w:rsidR="0086337E" w:rsidRPr="0074744F" w:rsidRDefault="0086337E" w:rsidP="0074744F">
      <w:pPr>
        <w:tabs>
          <w:tab w:val="num" w:pos="1080"/>
          <w:tab w:val="left" w:pos="9639"/>
        </w:tabs>
        <w:spacing w:after="0" w:line="360" w:lineRule="auto"/>
        <w:jc w:val="right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Приложение</w:t>
      </w:r>
    </w:p>
    <w:p w:rsidR="0086337E" w:rsidRPr="00C46259" w:rsidRDefault="0086337E" w:rsidP="00C46259">
      <w:pPr>
        <w:tabs>
          <w:tab w:val="left" w:pos="9639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46259">
        <w:rPr>
          <w:rFonts w:ascii="Times New Roman" w:hAnsi="Times New Roman"/>
          <w:b/>
          <w:sz w:val="28"/>
          <w:szCs w:val="28"/>
        </w:rPr>
        <w:t xml:space="preserve">План-схема пути движения транспортных средств и детей </w:t>
      </w:r>
    </w:p>
    <w:p w:rsidR="0086337E" w:rsidRPr="00C46259" w:rsidRDefault="0086337E" w:rsidP="00C46259">
      <w:pPr>
        <w:tabs>
          <w:tab w:val="left" w:pos="9639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46259">
        <w:rPr>
          <w:rFonts w:ascii="Times New Roman" w:hAnsi="Times New Roman"/>
          <w:b/>
          <w:sz w:val="28"/>
          <w:szCs w:val="28"/>
        </w:rPr>
        <w:t>при проведении дорожных ремонтно-строительных работ вблизи </w:t>
      </w:r>
      <w:r>
        <w:rPr>
          <w:rFonts w:ascii="Times New Roman" w:hAnsi="Times New Roman"/>
          <w:b/>
          <w:sz w:val="28"/>
          <w:szCs w:val="28"/>
        </w:rPr>
        <w:t>МБДОУ № 46 г. Невинномысска</w:t>
      </w:r>
    </w:p>
    <w:p w:rsidR="0086337E" w:rsidRPr="00C46259" w:rsidRDefault="0086337E" w:rsidP="00C46259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86337E" w:rsidRPr="0074744F" w:rsidRDefault="0086337E" w:rsidP="00C46259">
      <w:pPr>
        <w:tabs>
          <w:tab w:val="num" w:pos="1080"/>
          <w:tab w:val="left" w:pos="9639"/>
        </w:tabs>
        <w:spacing w:after="0" w:line="360" w:lineRule="auto"/>
        <w:jc w:val="both"/>
      </w:pPr>
      <w:r w:rsidRPr="00CA5BC7">
        <w:object w:dxaOrig="8243" w:dyaOrig="5697">
          <v:shape id="_x0000_i1030" type="#_x0000_t75" style="width:412.5pt;height:285pt" o:ole="">
            <v:imagedata r:id="rId20" o:title=""/>
          </v:shape>
          <o:OLEObject Type="Embed" ProgID="PowerPoint.Slide.8" ShapeID="_x0000_i1030" DrawAspect="Content" ObjectID="_1508312265" r:id="rId21"/>
        </w:object>
      </w:r>
    </w:p>
    <w:sectPr w:rsidR="0086337E" w:rsidRPr="0074744F" w:rsidSect="00EF14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6337E" w:rsidRDefault="0086337E" w:rsidP="003850FD">
      <w:pPr>
        <w:spacing w:after="0" w:line="240" w:lineRule="auto"/>
      </w:pPr>
      <w:r>
        <w:separator/>
      </w:r>
    </w:p>
  </w:endnote>
  <w:endnote w:type="continuationSeparator" w:id="0">
    <w:p w:rsidR="0086337E" w:rsidRDefault="0086337E" w:rsidP="003850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337E" w:rsidRDefault="0086337E" w:rsidP="0071552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86337E" w:rsidRDefault="0086337E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337E" w:rsidRDefault="0086337E" w:rsidP="0071552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7</w:t>
    </w:r>
    <w:r>
      <w:rPr>
        <w:rStyle w:val="PageNumber"/>
      </w:rPr>
      <w:fldChar w:fldCharType="end"/>
    </w:r>
  </w:p>
  <w:p w:rsidR="0086337E" w:rsidRDefault="0086337E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6337E" w:rsidRDefault="0086337E" w:rsidP="003850FD">
      <w:pPr>
        <w:spacing w:after="0" w:line="240" w:lineRule="auto"/>
      </w:pPr>
      <w:r>
        <w:separator/>
      </w:r>
    </w:p>
  </w:footnote>
  <w:footnote w:type="continuationSeparator" w:id="0">
    <w:p w:rsidR="0086337E" w:rsidRDefault="0086337E" w:rsidP="003850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337E" w:rsidRDefault="0086337E">
    <w:pPr>
      <w:pStyle w:val="Header"/>
      <w:jc w:val="center"/>
    </w:pPr>
  </w:p>
  <w:p w:rsidR="0086337E" w:rsidRDefault="0086337E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B924B3"/>
    <w:multiLevelType w:val="multilevel"/>
    <w:tmpl w:val="396E88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00D7F9B"/>
    <w:multiLevelType w:val="hybridMultilevel"/>
    <w:tmpl w:val="A868214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8714B06C">
      <w:start w:val="1"/>
      <w:numFmt w:val="decimal"/>
      <w:lvlText w:val="%2."/>
      <w:lvlJc w:val="left"/>
      <w:pPr>
        <w:tabs>
          <w:tab w:val="num" w:pos="2415"/>
        </w:tabs>
        <w:ind w:left="2415" w:hanging="1335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10DD1819"/>
    <w:multiLevelType w:val="multilevel"/>
    <w:tmpl w:val="584A94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D530919"/>
    <w:multiLevelType w:val="multilevel"/>
    <w:tmpl w:val="6B8438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2AA3902"/>
    <w:multiLevelType w:val="multilevel"/>
    <w:tmpl w:val="741E25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2B01B08"/>
    <w:multiLevelType w:val="multilevel"/>
    <w:tmpl w:val="5F7A35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3822F3A"/>
    <w:multiLevelType w:val="multilevel"/>
    <w:tmpl w:val="F4C256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7F74E26"/>
    <w:multiLevelType w:val="multilevel"/>
    <w:tmpl w:val="A036D3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F1D0D50"/>
    <w:multiLevelType w:val="multilevel"/>
    <w:tmpl w:val="F33038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3734C0E"/>
    <w:multiLevelType w:val="hybridMultilevel"/>
    <w:tmpl w:val="2480B4AE"/>
    <w:lvl w:ilvl="0" w:tplc="586E0B68">
      <w:start w:val="1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1" w:tplc="0419001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num w:numId="1">
    <w:abstractNumId w:val="9"/>
  </w:num>
  <w:num w:numId="2">
    <w:abstractNumId w:val="1"/>
  </w:num>
  <w:num w:numId="3">
    <w:abstractNumId w:val="5"/>
  </w:num>
  <w:num w:numId="4">
    <w:abstractNumId w:val="8"/>
  </w:num>
  <w:num w:numId="5">
    <w:abstractNumId w:val="0"/>
  </w:num>
  <w:num w:numId="6">
    <w:abstractNumId w:val="3"/>
  </w:num>
  <w:num w:numId="7">
    <w:abstractNumId w:val="2"/>
  </w:num>
  <w:num w:numId="8">
    <w:abstractNumId w:val="6"/>
  </w:num>
  <w:num w:numId="9">
    <w:abstractNumId w:val="7"/>
  </w:num>
  <w:num w:numId="10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E2F16"/>
    <w:rsid w:val="000205ED"/>
    <w:rsid w:val="0008432F"/>
    <w:rsid w:val="000A7F4C"/>
    <w:rsid w:val="000F5C30"/>
    <w:rsid w:val="0011326D"/>
    <w:rsid w:val="00117BF2"/>
    <w:rsid w:val="00126FB5"/>
    <w:rsid w:val="001378D7"/>
    <w:rsid w:val="00150D85"/>
    <w:rsid w:val="00166303"/>
    <w:rsid w:val="001700E1"/>
    <w:rsid w:val="001C0B56"/>
    <w:rsid w:val="001E2F16"/>
    <w:rsid w:val="00222C05"/>
    <w:rsid w:val="00235D37"/>
    <w:rsid w:val="002868BA"/>
    <w:rsid w:val="0030200C"/>
    <w:rsid w:val="0036435F"/>
    <w:rsid w:val="003850FD"/>
    <w:rsid w:val="004014D6"/>
    <w:rsid w:val="00420162"/>
    <w:rsid w:val="004203EF"/>
    <w:rsid w:val="0044346D"/>
    <w:rsid w:val="00485598"/>
    <w:rsid w:val="004C5243"/>
    <w:rsid w:val="004C656C"/>
    <w:rsid w:val="005370C7"/>
    <w:rsid w:val="0058724E"/>
    <w:rsid w:val="00590D1A"/>
    <w:rsid w:val="005C2250"/>
    <w:rsid w:val="00601A53"/>
    <w:rsid w:val="0064727C"/>
    <w:rsid w:val="006C47EE"/>
    <w:rsid w:val="006E219C"/>
    <w:rsid w:val="00707BE4"/>
    <w:rsid w:val="0071552D"/>
    <w:rsid w:val="0074744F"/>
    <w:rsid w:val="00760AD1"/>
    <w:rsid w:val="007649BC"/>
    <w:rsid w:val="007B1D3D"/>
    <w:rsid w:val="007C2CC7"/>
    <w:rsid w:val="007D23BD"/>
    <w:rsid w:val="007F6CAA"/>
    <w:rsid w:val="00805CA9"/>
    <w:rsid w:val="008147D2"/>
    <w:rsid w:val="00822929"/>
    <w:rsid w:val="00824C7D"/>
    <w:rsid w:val="008269C2"/>
    <w:rsid w:val="00836A87"/>
    <w:rsid w:val="00850CB8"/>
    <w:rsid w:val="0086337E"/>
    <w:rsid w:val="00874209"/>
    <w:rsid w:val="00892F93"/>
    <w:rsid w:val="008B2F5F"/>
    <w:rsid w:val="008C5DCB"/>
    <w:rsid w:val="008D5D1A"/>
    <w:rsid w:val="00904420"/>
    <w:rsid w:val="0095036D"/>
    <w:rsid w:val="0095696C"/>
    <w:rsid w:val="009576DD"/>
    <w:rsid w:val="009739B8"/>
    <w:rsid w:val="009904AA"/>
    <w:rsid w:val="00994A38"/>
    <w:rsid w:val="009B7829"/>
    <w:rsid w:val="009D5736"/>
    <w:rsid w:val="009F0673"/>
    <w:rsid w:val="00A0596E"/>
    <w:rsid w:val="00A56229"/>
    <w:rsid w:val="00AD7600"/>
    <w:rsid w:val="00AE2B72"/>
    <w:rsid w:val="00AF424D"/>
    <w:rsid w:val="00AF72AA"/>
    <w:rsid w:val="00B05ABC"/>
    <w:rsid w:val="00B159F2"/>
    <w:rsid w:val="00B775E9"/>
    <w:rsid w:val="00B9108F"/>
    <w:rsid w:val="00C334DE"/>
    <w:rsid w:val="00C46259"/>
    <w:rsid w:val="00CA4FAF"/>
    <w:rsid w:val="00CA5BC7"/>
    <w:rsid w:val="00CA66E6"/>
    <w:rsid w:val="00CC0E34"/>
    <w:rsid w:val="00CD4DAD"/>
    <w:rsid w:val="00CF1054"/>
    <w:rsid w:val="00D13EE7"/>
    <w:rsid w:val="00D6329D"/>
    <w:rsid w:val="00D81057"/>
    <w:rsid w:val="00DC519F"/>
    <w:rsid w:val="00DD7E7F"/>
    <w:rsid w:val="00E20C28"/>
    <w:rsid w:val="00E348A7"/>
    <w:rsid w:val="00E563FF"/>
    <w:rsid w:val="00E87938"/>
    <w:rsid w:val="00E95991"/>
    <w:rsid w:val="00EA60BE"/>
    <w:rsid w:val="00EC20DE"/>
    <w:rsid w:val="00EF1468"/>
    <w:rsid w:val="00EF1C9D"/>
    <w:rsid w:val="00F30025"/>
    <w:rsid w:val="00F43493"/>
    <w:rsid w:val="00F50B63"/>
    <w:rsid w:val="00F50C87"/>
    <w:rsid w:val="00FD377D"/>
    <w:rsid w:val="00FE12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note text" w:locked="1" w:semiHidden="0" w:uiPriority="0" w:unhideWhenUsed="0"/>
    <w:lsdException w:name="caption" w:locked="1" w:uiPriority="0" w:qFormat="1"/>
    <w:lsdException w:name="footnote reference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F1468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uiPriority w:val="99"/>
    <w:semiHidden/>
    <w:rsid w:val="003850FD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locked/>
    <w:rsid w:val="003850FD"/>
    <w:rPr>
      <w:rFonts w:ascii="Times New Roman" w:hAnsi="Times New Roman" w:cs="Times New Roman"/>
      <w:sz w:val="20"/>
      <w:szCs w:val="20"/>
      <w:lang w:eastAsia="ru-RU"/>
    </w:rPr>
  </w:style>
  <w:style w:type="character" w:styleId="FootnoteReference">
    <w:name w:val="footnote reference"/>
    <w:basedOn w:val="DefaultParagraphFont"/>
    <w:uiPriority w:val="99"/>
    <w:semiHidden/>
    <w:rsid w:val="003850FD"/>
    <w:rPr>
      <w:rFonts w:cs="Times New Roman"/>
      <w:vertAlign w:val="superscript"/>
    </w:rPr>
  </w:style>
  <w:style w:type="paragraph" w:styleId="ListParagraph">
    <w:name w:val="List Paragraph"/>
    <w:basedOn w:val="Normal"/>
    <w:uiPriority w:val="99"/>
    <w:qFormat/>
    <w:rsid w:val="009B7829"/>
    <w:pPr>
      <w:ind w:left="720"/>
      <w:contextualSpacing/>
    </w:pPr>
  </w:style>
  <w:style w:type="paragraph" w:customStyle="1" w:styleId="a">
    <w:name w:val="Содержимое таблицы"/>
    <w:basedOn w:val="Normal"/>
    <w:uiPriority w:val="99"/>
    <w:rsid w:val="00D13EE7"/>
    <w:pPr>
      <w:widowControl w:val="0"/>
      <w:suppressLineNumbers/>
      <w:suppressAutoHyphens/>
      <w:spacing w:after="0" w:line="240" w:lineRule="auto"/>
    </w:pPr>
    <w:rPr>
      <w:rFonts w:ascii="Times New Roman" w:hAnsi="Times New Roman" w:cs="Tahoma"/>
      <w:color w:val="000000"/>
      <w:sz w:val="24"/>
      <w:szCs w:val="24"/>
      <w:lang w:val="en-US"/>
    </w:rPr>
  </w:style>
  <w:style w:type="paragraph" w:styleId="Header">
    <w:name w:val="header"/>
    <w:basedOn w:val="Normal"/>
    <w:link w:val="HeaderChar"/>
    <w:uiPriority w:val="99"/>
    <w:rsid w:val="006E21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6E219C"/>
    <w:rPr>
      <w:rFonts w:cs="Times New Roman"/>
    </w:rPr>
  </w:style>
  <w:style w:type="paragraph" w:styleId="Footer">
    <w:name w:val="footer"/>
    <w:basedOn w:val="Normal"/>
    <w:link w:val="FooterChar"/>
    <w:uiPriority w:val="99"/>
    <w:semiHidden/>
    <w:rsid w:val="006E21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6E219C"/>
    <w:rPr>
      <w:rFonts w:cs="Times New Roman"/>
    </w:rPr>
  </w:style>
  <w:style w:type="paragraph" w:styleId="NoSpacing">
    <w:name w:val="No Spacing"/>
    <w:uiPriority w:val="99"/>
    <w:qFormat/>
    <w:rsid w:val="0074744F"/>
  </w:style>
  <w:style w:type="table" w:styleId="TableGrid">
    <w:name w:val="Table Grid"/>
    <w:basedOn w:val="TableNormal"/>
    <w:uiPriority w:val="99"/>
    <w:locked/>
    <w:rsid w:val="0074744F"/>
    <w:rPr>
      <w:rFonts w:ascii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ageNumber">
    <w:name w:val="page number"/>
    <w:basedOn w:val="DefaultParagraphFont"/>
    <w:uiPriority w:val="99"/>
    <w:rsid w:val="0071552D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oleObject" Target="embeddings/oleObject2.bin"/><Relationship Id="rId18" Type="http://schemas.openxmlformats.org/officeDocument/2006/relationships/image" Target="media/image5.emf"/><Relationship Id="rId3" Type="http://schemas.openxmlformats.org/officeDocument/2006/relationships/settings" Target="settings.xml"/><Relationship Id="rId21" Type="http://schemas.openxmlformats.org/officeDocument/2006/relationships/oleObject" Target="embeddings/oleObject6.bin"/><Relationship Id="rId7" Type="http://schemas.openxmlformats.org/officeDocument/2006/relationships/header" Target="header1.xml"/><Relationship Id="rId12" Type="http://schemas.openxmlformats.org/officeDocument/2006/relationships/image" Target="media/image2.emf"/><Relationship Id="rId17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theme" Target="theme/theme1.xml"/><Relationship Id="rId10" Type="http://schemas.openxmlformats.org/officeDocument/2006/relationships/image" Target="media/image1.emf"/><Relationship Id="rId19" Type="http://schemas.openxmlformats.org/officeDocument/2006/relationships/oleObject" Target="embeddings/oleObject5.bin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image" Target="media/image3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711</TotalTime>
  <Pages>9</Pages>
  <Words>877</Words>
  <Characters>5005</Characters>
  <Application>Microsoft Office Outlook</Application>
  <DocSecurity>0</DocSecurity>
  <Lines>0</Lines>
  <Paragraphs>0</Paragraphs>
  <ScaleCrop>false</ScaleCrop>
  <Company>Сад8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Сад8</dc:creator>
  <cp:keywords/>
  <dc:description/>
  <cp:lastModifiedBy>Admin</cp:lastModifiedBy>
  <cp:revision>32</cp:revision>
  <cp:lastPrinted>2015-11-06T07:50:00Z</cp:lastPrinted>
  <dcterms:created xsi:type="dcterms:W3CDTF">2013-07-03T12:33:00Z</dcterms:created>
  <dcterms:modified xsi:type="dcterms:W3CDTF">2015-11-06T07:51:00Z</dcterms:modified>
</cp:coreProperties>
</file>